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161D70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10.2015</w:t>
            </w:r>
            <w:bookmarkStart w:id="0" w:name="_GoBack"/>
            <w:bookmarkEnd w:id="0"/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662520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התאמת המערכת לצרכי משרד החינוך ו</w:t>
            </w:r>
            <w:r w:rsidR="009E0DF5">
              <w:rPr>
                <w:rFonts w:ascii="Arial" w:hAnsi="Arial" w:cs="Arial" w:hint="cs"/>
                <w:b/>
                <w:rtl/>
              </w:rPr>
              <w:t>התאמות ופיתוחים נוספים במידת הצורך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9E0DF5" w:rsidRDefault="009E0DF5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שירותי תמיכה</w:t>
            </w:r>
            <w:r w:rsidR="00DC23F5">
              <w:rPr>
                <w:rFonts w:ascii="Arial" w:hAnsi="Arial" w:cs="Arial" w:hint="cs"/>
                <w:b/>
                <w:rtl/>
              </w:rPr>
              <w:t xml:space="preserve"> ותחזוקה שוטפים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</w:p>
          <w:p w:rsidR="00662520" w:rsidRDefault="000E43EF" w:rsidP="000E43E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Default="009E0DF5" w:rsidP="00D742F9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בנוסף החברה תסייע בהדרכות של המערכת לצוות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הפרוייקט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ותלווה את הפרויקט מהתחלה ועד הסוף.</w:t>
            </w:r>
          </w:p>
          <w:p w:rsidR="00D742F9" w:rsidRPr="00E75D0F" w:rsidRDefault="00D742F9" w:rsidP="00D742F9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4173E0" w:rsidRPr="004173E0">
              <w:rPr>
                <w:rFonts w:ascii="Arial" w:hAnsi="Arial" w:cs="Arial"/>
                <w:b/>
                <w:u w:val="single"/>
                <w:rtl/>
              </w:rPr>
              <w:t xml:space="preserve">512853235 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4230A2C5" wp14:editId="5EE142C5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0E43EF" w:rsidP="001D5D1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sz w:val="22"/>
                <w:rtl/>
              </w:rPr>
              <w:t>157,950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26658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104AE4" w:rsidP="00E968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E9680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E96802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0E43EF" w:rsidRDefault="008932D6" w:rsidP="000E43EF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 w:hint="cs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19/2012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תחשבנות, המחירים של כל 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חברה,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</w:t>
            </w:r>
            <w:r w:rsidR="000E43EF">
              <w:rPr>
                <w:rFonts w:ascii="Arial" w:hAnsi="Arial" w:cs="Arial" w:hint="cs"/>
                <w:b/>
                <w:sz w:val="22"/>
                <w:szCs w:val="22"/>
                <w:rtl/>
              </w:rPr>
              <w:t>הותאמה לצרכי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משרד החינוך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E43EF">
              <w:rPr>
                <w:rFonts w:ascii="Arial" w:hAnsi="Arial" w:cs="Arial" w:hint="cs"/>
                <w:b/>
                <w:rtl/>
              </w:rPr>
              <w:t xml:space="preserve">הותקנה והופעלה במטה ובמחוזות המשרד בהתאם להזמנת העבודה הקודמת. </w:t>
            </w:r>
          </w:p>
          <w:p w:rsidR="000E43EF" w:rsidRDefault="000E43EF" w:rsidP="000E43EF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 w:hint="cs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המערכת משרתת את אנשי המשרד ואת חברות התחבורה באופן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שמקשא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בינהם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בזמן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אמיתי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,לשביעות רצון המשתמשים. </w:t>
            </w:r>
            <w:r w:rsidR="00314ECB">
              <w:rPr>
                <w:rFonts w:ascii="Arial" w:hAnsi="Arial" w:cs="Arial" w:hint="cs"/>
                <w:b/>
                <w:rtl/>
              </w:rPr>
              <w:t xml:space="preserve">המשך העבודה על המערכת מותנה בתשלום תחזוקה שנתית אשר במסגרתה הספק יעדכן את כל הפרמטרים החברות הזוכות הנתונים והמחירים המעודכנים על פי מכרז </w:t>
            </w:r>
            <w:proofErr w:type="spellStart"/>
            <w:r w:rsidR="00314ECB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314ECB">
              <w:rPr>
                <w:rFonts w:ascii="Arial" w:hAnsi="Arial" w:cs="Arial" w:hint="cs"/>
                <w:b/>
                <w:rtl/>
              </w:rPr>
              <w:t xml:space="preserve"> החדש 05-2015. </w:t>
            </w:r>
          </w:p>
          <w:p w:rsidR="002E56DD" w:rsidRPr="00E75D0F" w:rsidRDefault="00314ECB" w:rsidP="00314EC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בהתאם לכתוב במכרז החדש על משרד החינוך לשלם לספק עבור השימוש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שעודשות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חברות התחבורה במערכת הממוחשב. המערכת בבעלות הספק ומשרד החינוך רכש רישיון שימוש. הספק הצהיר שהוא בעל זכויות יוצרים בתוכנה והיחיד שמתחזק אותה ונותן תמיכה.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9EA" w:rsidRDefault="00F679EA">
      <w:r>
        <w:separator/>
      </w:r>
    </w:p>
  </w:endnote>
  <w:endnote w:type="continuationSeparator" w:id="0">
    <w:p w:rsidR="00F679EA" w:rsidRDefault="00F67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E2D3F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9EA" w:rsidRDefault="00F679EA">
      <w:r>
        <w:separator/>
      </w:r>
    </w:p>
  </w:footnote>
  <w:footnote w:type="continuationSeparator" w:id="0">
    <w:p w:rsidR="00F679EA" w:rsidRDefault="00F679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0E43EF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1D70"/>
    <w:rsid w:val="001661ED"/>
    <w:rsid w:val="0018633A"/>
    <w:rsid w:val="00192367"/>
    <w:rsid w:val="00195570"/>
    <w:rsid w:val="001B3F88"/>
    <w:rsid w:val="001C310B"/>
    <w:rsid w:val="001C4D49"/>
    <w:rsid w:val="001D5D1F"/>
    <w:rsid w:val="001D66FE"/>
    <w:rsid w:val="001F3984"/>
    <w:rsid w:val="0020334B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4ECB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07F19"/>
    <w:rsid w:val="004107F2"/>
    <w:rsid w:val="004173E0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63CF8"/>
    <w:rsid w:val="00C73558"/>
    <w:rsid w:val="00C7701D"/>
    <w:rsid w:val="00CA320B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DC23F5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802"/>
    <w:rsid w:val="00E96FF4"/>
    <w:rsid w:val="00EA7B88"/>
    <w:rsid w:val="00EB1898"/>
    <w:rsid w:val="00EC1EFD"/>
    <w:rsid w:val="00ED6318"/>
    <w:rsid w:val="00EE0A78"/>
    <w:rsid w:val="00EE2D3F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6</TotalTime>
  <Pages>2</Pages>
  <Words>380</Words>
  <Characters>2129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5</cp:revision>
  <cp:lastPrinted>2015-11-04T09:29:00Z</cp:lastPrinted>
  <dcterms:created xsi:type="dcterms:W3CDTF">2015-11-04T09:24:00Z</dcterms:created>
  <dcterms:modified xsi:type="dcterms:W3CDTF">2015-11-04T09:30:00Z</dcterms:modified>
</cp:coreProperties>
</file>